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disposition Prospectus d’événement"/>
      </w:tblPr>
      <w:tblGrid>
        <w:gridCol w:w="7485"/>
      </w:tblGrid>
      <w:tr w:rsidR="00897FB4" w:rsidRPr="00897FB4" w14:paraId="050B7480" w14:textId="77777777" w:rsidTr="00F519D5">
        <w:trPr>
          <w:trHeight w:val="9315"/>
          <w:tblHeader/>
        </w:trPr>
        <w:tc>
          <w:tcPr>
            <w:tcW w:w="7819" w:type="dxa"/>
          </w:tcPr>
          <w:p w14:paraId="58A16B22" w14:textId="77777777" w:rsidR="00897FB4" w:rsidRPr="00897FB4" w:rsidRDefault="00897FB4" w:rsidP="00897FB4">
            <w:pPr>
              <w:pStyle w:val="Sous-titre"/>
            </w:pPr>
          </w:p>
          <w:p w14:paraId="4397EE43" w14:textId="77777777" w:rsidR="00D173F6" w:rsidRDefault="00D173F6" w:rsidP="0085275B">
            <w:pPr>
              <w:pStyle w:val="Sous-titre"/>
              <w:jc w:val="center"/>
            </w:pPr>
            <w:r>
              <w:t>Groupe de deuil</w:t>
            </w:r>
          </w:p>
          <w:p w14:paraId="369C644C" w14:textId="77777777" w:rsidR="0085275B" w:rsidRDefault="009A4E10" w:rsidP="0085275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Soutien au</w:t>
            </w:r>
            <w:r w:rsidR="0085275B" w:rsidRPr="00DA1568">
              <w:rPr>
                <w:rFonts w:ascii="Times New Roman" w:hAnsi="Times New Roman" w:cs="Times New Roman"/>
                <w:i/>
                <w:iCs/>
              </w:rPr>
              <w:t xml:space="preserve"> deuil</w:t>
            </w:r>
            <w:r w:rsidR="00986ABA">
              <w:rPr>
                <w:rFonts w:ascii="Times New Roman" w:hAnsi="Times New Roman" w:cs="Times New Roman"/>
                <w:i/>
                <w:iCs/>
              </w:rPr>
              <w:t xml:space="preserve"> récent</w:t>
            </w:r>
          </w:p>
          <w:p w14:paraId="28C076ED" w14:textId="77777777" w:rsidR="00FB04D5" w:rsidRPr="00DA1568" w:rsidRDefault="00FB04D5" w:rsidP="0085275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14:paraId="7A9F283A" w14:textId="3B21CCA9" w:rsidR="00897FB4" w:rsidRPr="00897FB4" w:rsidRDefault="00210286" w:rsidP="00EE127B">
            <w:pPr>
              <w:pStyle w:val="Heure"/>
            </w:pPr>
            <w:r>
              <w:t>5 j</w:t>
            </w:r>
            <w:r w:rsidR="00FB04D5">
              <w:t>eudi</w:t>
            </w:r>
            <w:r>
              <w:t>s</w:t>
            </w:r>
            <w:r w:rsidR="00FB04D5">
              <w:t xml:space="preserve"> de 17h à 19</w:t>
            </w:r>
            <w:r w:rsidR="00D173F6">
              <w:t>h</w:t>
            </w:r>
            <w:r w:rsidR="003E0814">
              <w:t xml:space="preserve"> : </w:t>
            </w:r>
            <w:r w:rsidR="00EE127B">
              <w:t>12 novembre</w:t>
            </w:r>
            <w:r w:rsidR="00D10C4E">
              <w:t xml:space="preserve">, </w:t>
            </w:r>
            <w:r w:rsidR="00EE127B">
              <w:t>19 novembre</w:t>
            </w:r>
            <w:r w:rsidR="00923455">
              <w:t xml:space="preserve">, </w:t>
            </w:r>
            <w:r w:rsidR="00EE127B">
              <w:t>3 décembre, 17 décembre 2026 et 7 janvier 2027</w:t>
            </w:r>
            <w:bookmarkStart w:id="0" w:name="_GoBack"/>
            <w:bookmarkEnd w:id="0"/>
          </w:p>
          <w:p w14:paraId="46D739DF" w14:textId="77777777" w:rsidR="009E455B" w:rsidRPr="009E455B" w:rsidRDefault="00D173F6" w:rsidP="009E455B">
            <w:pPr>
              <w:pStyle w:val="Lieu"/>
            </w:pPr>
            <w:r>
              <w:t>à Bertrix</w:t>
            </w:r>
          </w:p>
          <w:p w14:paraId="49D40324" w14:textId="77777777" w:rsidR="00FB04D5" w:rsidRDefault="00D173F6" w:rsidP="00D173F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 groupe </w:t>
            </w:r>
            <w:r w:rsidR="00FB04D5">
              <w:rPr>
                <w:rFonts w:ascii="Times New Roman" w:hAnsi="Times New Roman" w:cs="Times New Roman"/>
              </w:rPr>
              <w:t>de 6</w:t>
            </w:r>
            <w:r w:rsidR="00E636E0">
              <w:rPr>
                <w:rFonts w:ascii="Times New Roman" w:hAnsi="Times New Roman" w:cs="Times New Roman"/>
              </w:rPr>
              <w:t xml:space="preserve"> à 8 personnes </w:t>
            </w:r>
            <w:r>
              <w:rPr>
                <w:rFonts w:ascii="Times New Roman" w:hAnsi="Times New Roman" w:cs="Times New Roman"/>
              </w:rPr>
              <w:t xml:space="preserve">s’adresse à des adultes en cheminement de deuil, à la suite de la perte d’un proche depuis plus de 2 mois et moins de 3 ans, qui souhaitent partager leur vécu dans un groupe, et échanger avec d’autres adultes </w:t>
            </w:r>
            <w:r w:rsidR="000249EA">
              <w:rPr>
                <w:rFonts w:ascii="Times New Roman" w:hAnsi="Times New Roman" w:cs="Times New Roman"/>
              </w:rPr>
              <w:t xml:space="preserve">engagés </w:t>
            </w:r>
            <w:r>
              <w:rPr>
                <w:rFonts w:ascii="Times New Roman" w:hAnsi="Times New Roman" w:cs="Times New Roman"/>
              </w:rPr>
              <w:t>dans le même processus.</w:t>
            </w:r>
            <w:r w:rsidR="007417F6">
              <w:rPr>
                <w:rFonts w:ascii="Times New Roman" w:hAnsi="Times New Roman" w:cs="Times New Roman"/>
              </w:rPr>
              <w:t xml:space="preserve"> </w:t>
            </w:r>
          </w:p>
          <w:p w14:paraId="658961D4" w14:textId="77777777" w:rsidR="00FB04D5" w:rsidRDefault="00FB04D5" w:rsidP="00D173F6">
            <w:pPr>
              <w:jc w:val="both"/>
              <w:rPr>
                <w:rFonts w:ascii="Times New Roman" w:hAnsi="Times New Roman" w:cs="Times New Roman"/>
              </w:rPr>
            </w:pPr>
          </w:p>
          <w:p w14:paraId="627AF57A" w14:textId="5284BAE9" w:rsidR="00FB04D5" w:rsidRDefault="007417F6" w:rsidP="00FB04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séances pour 12,50 €. </w:t>
            </w:r>
          </w:p>
          <w:p w14:paraId="22284601" w14:textId="77777777" w:rsidR="00D173F6" w:rsidRDefault="00D173F6" w:rsidP="00D173F6">
            <w:pPr>
              <w:jc w:val="both"/>
              <w:rPr>
                <w:rFonts w:ascii="Times New Roman" w:hAnsi="Times New Roman" w:cs="Times New Roman"/>
              </w:rPr>
            </w:pPr>
          </w:p>
          <w:p w14:paraId="7E12516D" w14:textId="77777777" w:rsidR="00D173F6" w:rsidRDefault="00D173F6" w:rsidP="00D173F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 </w:t>
            </w:r>
            <w:r w:rsidR="00732DAD">
              <w:rPr>
                <w:rFonts w:ascii="Times New Roman" w:hAnsi="Times New Roman" w:cs="Times New Roman"/>
              </w:rPr>
              <w:t>entretien préliminaire</w:t>
            </w:r>
            <w:r w:rsidR="005B43B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est à prévoir avec l’animatrice pour vérifier l’adéquation entre les besoins de la personne et les possibilités que le groupe peut lui offrir. </w:t>
            </w:r>
          </w:p>
          <w:p w14:paraId="1FCAC43A" w14:textId="77777777" w:rsidR="007417F6" w:rsidRDefault="007417F6" w:rsidP="00D173F6">
            <w:pPr>
              <w:jc w:val="both"/>
              <w:rPr>
                <w:rFonts w:ascii="Times New Roman" w:hAnsi="Times New Roman" w:cs="Times New Roman"/>
              </w:rPr>
            </w:pPr>
          </w:p>
          <w:p w14:paraId="40D6A1D6" w14:textId="77777777" w:rsidR="007417F6" w:rsidRPr="00897FB4" w:rsidRDefault="007417F6" w:rsidP="00D173F6">
            <w:pPr>
              <w:jc w:val="both"/>
            </w:pPr>
          </w:p>
        </w:tc>
      </w:tr>
    </w:tbl>
    <w:tbl>
      <w:tblPr>
        <w:tblStyle w:val="TableauGrille4-Accentuation2"/>
        <w:tblW w:w="9071" w:type="dxa"/>
        <w:tblInd w:w="-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Tableau de disposition Prospectus d’événement"/>
      </w:tblPr>
      <w:tblGrid>
        <w:gridCol w:w="9071"/>
      </w:tblGrid>
      <w:tr w:rsidR="00897FB4" w:rsidRPr="00897FB4" w14:paraId="144F7EC1" w14:textId="77777777" w:rsidTr="00F519D5">
        <w:trPr>
          <w:trHeight w:hRule="exact" w:val="720"/>
          <w:tblHeader/>
        </w:trPr>
        <w:tc>
          <w:tcPr>
            <w:tcW w:w="9071" w:type="dxa"/>
            <w:shd w:val="clear" w:color="auto" w:fill="F7F3E2" w:themeFill="background2"/>
            <w:vAlign w:val="center"/>
          </w:tcPr>
          <w:p w14:paraId="2380F93D" w14:textId="77777777" w:rsidR="00D173F6" w:rsidRDefault="00D173F6" w:rsidP="00D173F6">
            <w:pPr>
              <w:pStyle w:val="Contact"/>
            </w:pPr>
            <w:r>
              <w:t>animatrice : Lydia Mandel, psychologue</w:t>
            </w:r>
            <w:r w:rsidR="00CE65F7">
              <w:t xml:space="preserve">. GSM : </w:t>
            </w:r>
            <w:r>
              <w:t>0473/894.112.</w:t>
            </w:r>
          </w:p>
          <w:p w14:paraId="25E66F7B" w14:textId="77777777" w:rsidR="00D173F6" w:rsidRPr="00897FB4" w:rsidRDefault="00D173F6" w:rsidP="00D173F6">
            <w:pPr>
              <w:pStyle w:val="Contact"/>
            </w:pPr>
            <w:r>
              <w:t xml:space="preserve">Co-animateur : Nicolas </w:t>
            </w:r>
            <w:proofErr w:type="spellStart"/>
            <w:r>
              <w:t>bartiaux</w:t>
            </w:r>
            <w:proofErr w:type="spellEnd"/>
            <w:r>
              <w:t>, psychologue.</w:t>
            </w:r>
          </w:p>
        </w:tc>
      </w:tr>
    </w:tbl>
    <w:p w14:paraId="48BE6703" w14:textId="77777777" w:rsidR="002A068F" w:rsidRDefault="002A068F" w:rsidP="00A95506">
      <w:pPr>
        <w:pStyle w:val="Sansinterligne"/>
      </w:pPr>
    </w:p>
    <w:sectPr w:rsidR="002A068F" w:rsidSect="000A13D7">
      <w:headerReference w:type="default" r:id="rId11"/>
      <w:footerReference w:type="default" r:id="rId12"/>
      <w:headerReference w:type="first" r:id="rId13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E49820" w14:textId="77777777" w:rsidR="0029677C" w:rsidRDefault="0029677C" w:rsidP="0068245E">
      <w:pPr>
        <w:spacing w:after="0" w:line="240" w:lineRule="auto"/>
      </w:pPr>
      <w:r>
        <w:separator/>
      </w:r>
    </w:p>
  </w:endnote>
  <w:endnote w:type="continuationSeparator" w:id="0">
    <w:p w14:paraId="52032A02" w14:textId="77777777" w:rsidR="0029677C" w:rsidRDefault="0029677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F75942" w14:textId="77777777" w:rsidR="009124DD" w:rsidRDefault="009124DD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F519D5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C0F551" w14:textId="77777777" w:rsidR="0029677C" w:rsidRDefault="0029677C" w:rsidP="0068245E">
      <w:pPr>
        <w:spacing w:after="0" w:line="240" w:lineRule="auto"/>
      </w:pPr>
      <w:r>
        <w:separator/>
      </w:r>
    </w:p>
  </w:footnote>
  <w:footnote w:type="continuationSeparator" w:id="0">
    <w:p w14:paraId="7481EF3A" w14:textId="77777777" w:rsidR="0029677C" w:rsidRDefault="0029677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5A60B" w14:textId="77777777" w:rsidR="002A068F" w:rsidRDefault="002A068F">
    <w:pPr>
      <w:pStyle w:val="En-tte"/>
    </w:pPr>
    <w:r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DC79C22" wp14:editId="2DBDA66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e 3" descr="Fleu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Image 4" descr="Fleurs marro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 5" descr="Pétale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orme libre 6" descr="Pétale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orme libre 7" descr="Pétale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orme libre 8" descr="Pétale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orme libre 9" descr="Pétale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orme libre 10" descr="Pétale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orme libre 11" descr="Pétale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orme libre 12" descr="Pétale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orme libre 13" descr="Pétale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orme libre 14" descr="Pétale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orme libre 15" descr="Pétale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orme libre 16" descr="Pétale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orme libre 17" descr="Pétale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orme libre 18" descr="Pétale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D27D937" id="Groupe 3" o:spid="_x0000_s1026" alt="Fleu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4" o:spid="_x0000_s1027" type="#_x0000_t75" alt="Fleurs marron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<v:imagedata r:id="rId3" o:title="Fleurs marron" croptop="11340f" cropbottom="16322f" cropleft="5137f"/>
                <v:path arrowok="t"/>
              </v:shape>
              <v:shape id="Image 5" o:spid="_x0000_s1028" type="#_x0000_t75" alt="Pétale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oMDDAAAA2gAAAA8AAABkcnMvZG93bnJldi54bWxEj09rAjEUxO8Fv0N4hV5CzbpgldUoIhQ8&#10;lOI/PL9unruhm5dlE3X77RtB8DjMzG+Y+bJ3jbhSF6xnDaNhBoK49MZypeF4+HyfgggR2WDjmTT8&#10;UYDlYvAyx8L4G+/ouo+VSBAOBWqoY2wLpUJZk8Mw9C1x8s6+cxiT7CplOrwluGtUnmUfyqHltFBj&#10;S+uayt/9xWmQNt8cy20uf075l5Tfl0mUdqL122u/moGI1Mdn+NHeGA1juF9JN0At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gwMMAAADaAAAADwAAAAAAAAAAAAAAAACf&#10;AgAAZHJzL2Rvd25yZXYueG1sUEsFBgAAAAAEAAQA9wAAAI8DAAAAAA==&#10;">
                <v:imagedata r:id="rId4" o:title="Pétales" croptop="11131f" cropbottom="16412f" cropleft="11563f" cropright="8752f"/>
                <v:path arrowok="t"/>
              </v:shape>
              <v:shape id="Forme libre 6" o:spid="_x0000_s1029" alt="Pétale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bsQA&#10;AADaAAAADwAAAGRycy9kb3ducmV2LnhtbESPQWvCQBSE7wX/w/IK3ppNI2hJXSUWBW+SpD309si+&#10;JqHZt2l2jdFf3y0IPQ4z8w2z3k6mEyMNrrWs4DmKQRBXVrdcK3gvD08vIJxH1thZJgVXcrDdzB7W&#10;mGp74ZzGwtciQNilqKDxvk+ldFVDBl1ke+LgfdnBoA9yqKUe8BLgppNJHC+lwZbDQoM9vTVUfRdn&#10;o+DzZ4Hl8faRrPITL8w1G/e7YlRq/jhlryA8Tf4/fG8ftYIl/F0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e27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orme libre 7" o:spid="_x0000_s1030" alt="Pétale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ocMA&#10;AADaAAAADwAAAGRycy9kb3ducmV2LnhtbESPQWuDQBSE74X+h+UVcilxrQUTTDahCIWUXhqV5Ppw&#10;X1TivhV3a+y/7xYKOQ4z8w2z3c+mFxONrrOs4CWKQRDXVnfcKKjK9+UahPPIGnvLpOCHHOx3jw9b&#10;zLS98ZGmwjciQNhlqKD1fsikdHVLBl1kB+LgXexo0Ac5NlKPeAtw08skjlNpsOOw0OJAeUv1tfg2&#10;CtLq46t6xu71msefpZ3cqU/PiVKLp/ltA8LT7O/h//ZBK1jB35V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ocMAAADa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orme libre 8" o:spid="_x0000_s1031" alt="Pétale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jbsA&#10;AADaAAAADwAAAGRycy9kb3ducmV2LnhtbERPzQ7BQBC+S7zDZiRubDkgZYkQQYSkeIBJd7SN7mzT&#10;XVVvbw8Sxy/f/2LVmlI0VLvCsoLRMAJBnFpdcKbgftsNZiCcR9ZYWiYFH3KwWnY7C4y1fXNCzdVn&#10;IoSwi1FB7n0VS+nSnAy6oa2IA/ewtUEfYJ1JXeM7hJtSjqNoIg0WHBpyrGiTU/q8voyC/X7yPF2m&#10;nByPp/Nd8khuSTdK9Xvteg7CU+v/4p/7oBWEreFKu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s5MI27AAAA2gAAAA8AAAAAAAAAAAAAAAAAmAIAAGRycy9kb3ducmV2Lnht&#10;bFBLBQYAAAAABAAEAPUAAACA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orme libre 9" o:spid="_x0000_s1032" alt="Pétale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VtcEA&#10;AADaAAAADwAAAGRycy9kb3ducmV2LnhtbESPT2vCQBDF7wW/wzKCt7qxFInRVVQo9CRoBfU2ZMck&#10;mp0N2dGk375bKPT4eH9+vMWqd7V6UhsqzwYm4wQUce5txYWB49fHawoqCLLF2jMZ+KYAq+XgZYGZ&#10;9R3v6XmQQsURDhkaKEWaTOuQl+QwjH1DHL2rbx1KlG2hbYtdHHe1fkuSqXZYcSSU2NC2pPx+eLgI&#10;wTNt0ken053sb1O5nK7v7mTMaNiv56CEevkP/7U/rYEZ/F6JN0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bXBAAAA2g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orme libre 10" o:spid="_x0000_s1033" alt="Pétale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N9sIA&#10;AADbAAAADwAAAGRycy9kb3ducmV2LnhtbESPQWsCMRCF74L/IUzBi2hWC1K2RqmCULx1a/E6bKab&#10;4GaybFJd/71zEHqb4b1575v1dgitulKffGQDi3kBiriO1nNj4PR9mL2BShnZYhuZDNwpwXYzHq2x&#10;tPHGX3StcqMkhFOJBlzOXal1qh0FTPPYEYv2G/uAWda+0bbHm4SHVi+LYqUDepYGhx3tHdWX6i8Y&#10;aFHfd2d/PL3+VNNYe1ccpseLMZOX4eMdVKYh/5uf159W8IVefpEB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32wgAAANsAAAAPAAAAAAAAAAAAAAAAAJgCAABkcnMvZG93&#10;bnJldi54bWxQSwUGAAAAAAQABAD1AAAAhw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orme libre 11" o:spid="_x0000_s1034" alt="Pétale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ql8MA&#10;AADbAAAADwAAAGRycy9kb3ducmV2LnhtbERPS2vCQBC+F/wPywi9iG620CLRVWyh0NdBo+J1yI5J&#10;bHY2ZFeT/ntXKHibj+8582Vva3Gh1leONahJAoI4d6biQsNu+z6egvAB2WDtmDT8kYflYvAwx9S4&#10;jjd0yUIhYgj7FDWUITSplD4vyaKfuIY4ckfXWgwRtoU0LXYx3NbyKUlepMWKY0OJDb2VlP9mZ6th&#10;+nrGn9HuWz2vD1/7kxp1n4nqtH4c9qsZiEB9uIv/3R8mzl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ql8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orme libre 12" o:spid="_x0000_s1035" alt="Pétale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iHcMA&#10;AADbAAAADwAAAGRycy9kb3ducmV2LnhtbERP24rCMBB9X/Afwgi+iKYKK1KNoqKwrCisN+jb0Ixt&#10;sZmUJqv1742wsG9zONeZzhtTijvVrrCsYNCPQBCnVhecKTgdN70xCOeRNZaWScGTHMxnrY8pxto+&#10;+IfuB5+JEMIuRgW591UspUtzMuj6tiIO3NXWBn2AdSZ1jY8Qbko5jKKRNFhwaMixolVO6e3waxQk&#10;u2QbfQ6WTXI5J7vV96V7Xe/3SnXazWICwlPj/8V/7i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iH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orme libre 13" o:spid="_x0000_s1036" alt="Pétale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x8AA&#10;AADbAAAADwAAAGRycy9kb3ducmV2LnhtbERPS2vCQBC+C/0PywjedGMFCalrkNAWwZOPQ4/T7DQJ&#10;ZmeX3a1J++vdQsHbfHzP2ZSj6cWNfOgsK1guMhDEtdUdNwou57d5DiJEZI29ZVLwQwHK7dNkg4W2&#10;Ax/pdoqNSCEcClTQxugKKUPdksGwsI44cV/WG4wJ+kZqj0MKN718zrK1NNhxamjRUdVSfT19GwW/&#10;74PMP9kdcr+i17Ei9xEbp9RsOu5eQEQa40P8797rNH8Ff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zx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orme libre 14" o:spid="_x0000_s1037" alt="Pétale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JsAA&#10;AADbAAAADwAAAGRycy9kb3ducmV2LnhtbERP32vCMBB+H/g/hBN8m8l0TO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uVJs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orme libre 15" o:spid="_x0000_s1038" alt="Pétale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9zsMA&#10;AADbAAAADwAAAGRycy9kb3ducmV2LnhtbERPTWvCQBC9F/wPywjemo0Fi02zBlMoVPBQtZAeh+yY&#10;BLOzMbvG2F/fLRS8zeN9TpqNphUD9a6xrGAexSCIS6sbrhR8Hd4flyCcR9bYWiYFN3KQrSYPKSba&#10;XnlHw95XIoSwS1BB7X2XSOnKmgy6yHbEgTva3qAPsK+k7vEawk0rn+L4WRpsODTU2NFbTeVpfzEK&#10;TpvdLf+pvt3yUjRD8XLW+fbTKzWbjutXEJ5Gfxf/uz90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9zsMAAADbAAAADwAAAAAAAAAAAAAAAACYAgAAZHJzL2Rv&#10;d25yZXYueG1sUEsFBgAAAAAEAAQA9QAAAIg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orme libre 16" o:spid="_x0000_s1039" alt="Pétale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5b4A&#10;AADbAAAADwAAAGRycy9kb3ducmV2LnhtbERPTYvCMBC9C/6HMII3m24PRatRloKgeLKK56GZbYvN&#10;pNtErf/eCIK3ebzPWW0G04o79a6xrOAnikEQl1Y3XCk4n7azOQjnkTW2lknBkxxs1uPRCjNtH3yk&#10;e+ErEULYZaig9r7LpHRlTQZdZDviwP3Z3qAPsK+k7vERwk0rkzhOpcGGQ0ONHeU1ldfiZhQkOzy3&#10;izRNLnlz9dv/Y0H7Q67UdDL8LkF4GvxX/HHvdJifwv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P8uW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orme libre 17" o:spid="_x0000_s1040" alt="Pétale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CJsEA&#10;AADbAAAADwAAAGRycy9kb3ducmV2LnhtbERP24rCMBB9F/yHMMK+yJq64q5Uo4iwsIgKq37A0Ixt&#10;sZmUJGrr1xtB8G0O5zqzRWMqcSXnS8sKhoMEBHFmdcm5guPh93MCwgdkjZVlUtCSh8W825lhqu2N&#10;/+m6D7mIIexTVFCEUKdS+qwgg35ga+LInawzGCJ0udQObzHcVPIrSb6lwZJjQ4E1rQrKzvuLUbDZ&#10;je67bb0+jtts4t3pQK3f9pX66DXLKYhATXiLX+4/Hef/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QibBAAAA2wAAAA8AAAAAAAAAAAAAAAAAmAIAAGRycy9kb3du&#10;cmV2LnhtbFBLBQYAAAAABAAEAPUAAACGAw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orme libre 18" o:spid="_x0000_s1041" alt="Pétale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HcYA&#10;AADbAAAADwAAAGRycy9kb3ducmV2LnhtbESPT0/DMAzF70j7DpEncWMJTJqgWzYx/ggYJ8oOcDON&#10;aas1TpWErvv2+IDEzdZ7fu/n1Wb0nRoopjawhcuZAUVcBddybWH//nhxDSplZIddYLJwogSb9eRs&#10;hYULR36jocy1khBOBVpocu4LrVPVkMc0Cz2xaN8hesyyxlq7iEcJ952+MmahPbYsDQ32dNdQdSh/&#10;vIWv/vXjc3EfzbArX9r50/Zhfrox1p5Px9sl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lH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5FA6C13F" wp14:editId="1B506E5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Cadre 2" descr="Bordure autour du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64BA1AF" id="Cadre 2" o:spid="_x0000_s1026" alt="Bordure autour du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39391" w14:textId="77777777" w:rsidR="009124DD" w:rsidRDefault="00897FB4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77A510DC" wp14:editId="1284B64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Cadre 25" descr="Bordure autour du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F513C" id="Cadre 25" o:spid="_x0000_s1026" alt="Bordure autour du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8522428" wp14:editId="5241BBE4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e 1" descr="Fleu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Image 27" descr="Fleurs marro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age 29" descr="Pétale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orme libre 31" descr="Pétale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orme libre 32" descr="Pétale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orme libre 33" descr="Pétale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orme libre 34" descr="Pétale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orme libre 35" descr="Pétale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orme libre 36" descr="Pétale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orme libre 37" descr="Pétale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orme libre 38" descr="Pétale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orme libre 39" descr="Pétale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orme libre 40" descr="Pétale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orme libre 41" descr="Pétale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orme libre 42" descr="Pétale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orme libre 43" descr="Pétale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4F41C98" id="Groupe 1" o:spid="_x0000_s1026" alt="Fleu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27" o:spid="_x0000_s1027" type="#_x0000_t75" alt="Fleurs marron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jnHCAAAA2wAAAA8AAABkcnMvZG93bnJldi54bWxEj0GLwjAUhO+C/yE8wYtoYg8q1SiysOIe&#10;PKz1BzyaZ1ttXmoTa/33m4WFPQ4z8w2z2fW2Fh21vnKsYT5TIIhzZyouNFyyz+kKhA/IBmvHpOFN&#10;Hnbb4WCDqXEv/qbuHAoRIexT1FCG0KRS+rwki37mGuLoXV1rMUTZFtK0+IpwW8tEqYW0WHFcKLGh&#10;j5Ly+/lpNdBkjln2OPYJf3WTkyqSSt0OWo9H/X4NIlAf/sN/7aPRkCz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45xwgAAANsAAAAPAAAAAAAAAAAAAAAAAJ8C&#10;AABkcnMvZG93bnJldi54bWxQSwUGAAAAAAQABAD3AAAAjgMAAAAA&#10;">
                <v:imagedata r:id="rId3" o:title="Fleurs marron" croptop="11340f" cropbottom="16322f" cropleft="5137f"/>
                <v:path arrowok="t"/>
              </v:shape>
              <v:shape id="Image 29" o:spid="_x0000_s1028" type="#_x0000_t75" alt="Pétale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KtbEAAAA2wAAAA8AAABkcnMvZG93bnJldi54bWxEj0FrAjEUhO+F/ofwCl6CZptD1dUopVDw&#10;IKVV8fzcPHeDm5dlE3X775tCocdhZr5hluvBt+JGfXSBDTxPChDEVbCOawOH/ft4BiImZIttYDLw&#10;TRHWq8eHJZY23PmLbrtUiwzhWKKBJqWuVCpWDXmMk9ARZ+8ceo8py75Wtsd7hvtW6aJ4UR4d54UG&#10;O3prqLrsrt6AdHpzqD61PB31VsqP6zRJNzVm9DS8LkAkGtJ/+K+9sQb0HH6/5B+g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6KtbEAAAA2wAAAA8AAAAAAAAAAAAAAAAA&#10;nwIAAGRycy9kb3ducmV2LnhtbFBLBQYAAAAABAAEAPcAAACQAwAAAAA=&#10;">
                <v:imagedata r:id="rId4" o:title="Pétales" croptop="11131f" cropbottom="16412f" cropleft="11563f" cropright="8752f"/>
                <v:path arrowok="t"/>
              </v:shape>
              <v:shape id="Forme libre 31" o:spid="_x0000_s1029" alt="Pétale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XhsMA&#10;AADbAAAADwAAAGRycy9kb3ducmV2LnhtbESPQYvCMBSE78L+h/AWvGmqBVeqUVxxwZtY9eDt0Tzb&#10;YvPSbbK1+uuNsOBxmJlvmPmyM5VoqXGlZQWjYQSCOLO65FzB8fAzmIJwHlljZZkU3MnBcvHRm2Oi&#10;7Y331KY+FwHCLkEFhfd1IqXLCjLohrYmDt7FNgZ9kE0udYO3ADeVHEfRRBosOSwUWNO6oOya/hkF&#10;598YD9vHafy133Fs7qt28522SvU/u9UMhKfOv8P/7a1WEI/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jXhsMAAADbAAAADwAAAAAAAAAAAAAAAACYAgAAZHJzL2Rv&#10;d25yZXYueG1sUEsFBgAAAAAEAAQA9QAAAIgD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orme libre 32" o:spid="_x0000_s1030" alt="Pétale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JD8QA&#10;AADbAAAADwAAAGRycy9kb3ducmV2LnhtbESPQWuDQBSE74H+h+UVegnJWgUJJhspQqGllyRKe324&#10;rypx34q7Vfvvs4VCjsPMfMMc8sX0YqLRdZYVPG8jEMS11R03CqrydbMD4Tyyxt4yKfglB/nxYXXA&#10;TNuZzzRdfCMChF2GClrvh0xKV7dk0G3tQBy8bzsa9EGOjdQjzgFuehlHUSoNdhwWWhyoaKm+Xn6M&#10;grR6P1Vr7JJrEX2UdnKfffoVK/X0uLzsQXha/D38337TCpIY/r6EHyC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yQ/EAAAA2wAAAA8AAAAAAAAAAAAAAAAAmAIAAGRycy9k&#10;b3ducmV2LnhtbFBLBQYAAAAABAAEAPUAAACJAw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orme libre 33" o:spid="_x0000_s1031" alt="Pétale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7sEA&#10;AADbAAAADwAAAGRycy9kb3ducmV2LnhtbESP0YrCMBRE3wX/IVzBN01V0KU2iiiiIi6o/YBLc22L&#10;zU1pYq1/v1lY2MdhZs4wybozlWipcaVlBZNxBII4s7rkXEF634++QDiPrLGyTAo+5GC96vcSjLV9&#10;85Xam89FgLCLUUHhfR1L6bKCDLqxrYmD97CNQR9kk0vd4DvATSWnUTSXBksOCwXWtC0oe95eRsHh&#10;MH+evxd8PZ3Ol1TyRO5It0oNB91mCcJT5//Df+2jVjCbwe+X8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WO7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orme libre 34" o:spid="_x0000_s1032" alt="Pétale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6tsIA&#10;AADbAAAADwAAAGRycy9kb3ducmV2LnhtbESPT2vCQBDF7wW/wzKCt7qxioToKioUPAnagvU2ZMck&#10;mp0N2dGk375bKPT4eH9+vOW6d7V6UhsqzwYm4wQUce5txYWBz4/31xRUEGSLtWcy8E0B1qvByxIz&#10;6zs+0vMkhYojHDI0UIo0mdYhL8lhGPuGOHpX3zqUKNtC2xa7OO5q/ZYkc+2w4kgosaFdSfn99HAR&#10;gl+0TR+dTg9yvM3lcr7O3NmY0bDfLEAJ9fIf/mvvrYHpDH6/xB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rq2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orme libre 35" o:spid="_x0000_s1033" alt="Pétale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yDsEA&#10;AADbAAAADwAAAGRycy9kb3ducmV2LnhtbESPQYvCMBSE78L+h/AWvIimKi5SjbIKgnjb6uL10bxt&#10;gs1LaaLWf28EYY/DzHzDLNedq8WN2mA9KxiPMhDEpdeWKwWn4244BxEissbaMyl4UID16qO3xFz7&#10;O//QrYiVSBAOOSowMTa5lKE05DCMfEOcvD/fOoxJtpXULd4T3NVykmVf0qHltGCwoa2h8lJcnYIa&#10;5WNztofT9LcY+NKabDc4XJTqf3bfCxCRuvgffrf3WsF0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cg7BAAAA2wAAAA8AAAAAAAAAAAAAAAAAmAIAAGRycy9kb3du&#10;cmV2LnhtbFBLBQYAAAAABAAEAPUAAACGAw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orme libre 36" o:spid="_x0000_s1034" alt="Pétale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g8UA&#10;AADbAAAADwAAAGRycy9kb3ducmV2LnhtbESPT2vCQBTE70K/w/IKXkQ3URSJrlIFQVsP9R9eH9nX&#10;JG32bciuJv32rlDocZiZ3zDzZWtKcafaFZYVxIMIBHFqdcGZgvNp05+CcB5ZY2mZFPySg+XipTPH&#10;RNuGD3Q/+kwECLsEFeTeV4mULs3JoBvYijh4X7Y26IOsM6lrbALclHIYRRNpsOCwkGNF65zSn+PN&#10;KJiubrjvnT/i8ef1/fId95pdFDdKdV/btxkIT63/D/+1t1rBaALP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6DxQAAANsAAAAPAAAAAAAAAAAAAAAAAJgCAABkcnMv&#10;ZG93bnJldi54bWxQSwUGAAAAAAQABAD1AAAAigM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orme libre 37" o:spid="_x0000_s1035" alt="Pétale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d5cYA&#10;AADbAAAADwAAAGRycy9kb3ducmV2LnhtbESP3WrCQBSE7wXfYTkFb0Q3WqqSukorFkpFof5B7g7Z&#10;YxLMng3ZVePbdwWhl8PMfMNM540pxZVqV1hWMOhHIIhTqwvOFOx3X70JCOeRNZaWScGdHMxn7dYU&#10;Y21v/EvXrc9EgLCLUUHufRVL6dKcDLq+rYiDd7K1QR9knUld4y3ATSmHUTSSBgsOCzlWtMgpPW8v&#10;RkGyTlbR2+CzSY6HZL34OXZPy81Gqc5L8/EOwlPj/8PP9rdW8DqGx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d5cYAAADbAAAADwAAAAAAAAAAAAAAAACYAgAAZHJz&#10;L2Rvd25yZXYueG1sUEsFBgAAAAAEAAQA9QAAAIs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orme libre 38" o:spid="_x0000_s1036" alt="Pétale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91r4A&#10;AADbAAAADwAAAGRycy9kb3ducmV2LnhtbERPTYvCMBC9L/gfwgh7W1MVpFSjiKgInlb3sMexGdti&#10;MwlJtF1//eYgeHy878WqN614kA+NZQXjUQaCuLS64UrBz3n3lYMIEVlja5kU/FGA1XLwscBC246/&#10;6XGKlUghHApUUMfoCilDWZPBMLKOOHFX6w3GBH0ltccuhZtWTrJsJg02nBpqdLSpqbyd7kbBc9/J&#10;/MLumPspbfsNud9YOaU+h/16DiJSH9/il/ugFUzT2PQl/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bfda+AAAA2wAAAA8AAAAAAAAAAAAAAAAAmAIAAGRycy9kb3ducmV2&#10;LnhtbFBLBQYAAAAABAAEAPUAAACDAw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orme libre 39" o:spid="_x0000_s1037" alt="Pétale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m2MMA&#10;AADbAAAADwAAAGRycy9kb3ducmV2LnhtbESPQWsCMRSE7wX/Q3iCt5roQtXVKGtB6rW2oN4em+fu&#10;4uZlSVJ3+++bQqHHYWa+YTa7wbbiQT40jjXMpgoEcelMw5WGz4/D8xJEiMgGW8ek4ZsC7Lajpw3m&#10;xvX8To9TrESCcMhRQx1jl0sZyposhqnriJN3c95iTNJX0njsE9y2cq7Ui7TYcFqosaPXmsr76ctq&#10;uPRVsVT92R/vnV1cL2+8V4tM68l4KNYgIg3xP/zXPhoN2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9m2MMAAADbAAAADwAAAAAAAAAAAAAAAACYAgAAZHJzL2Rv&#10;d25yZXYueG1sUEsFBgAAAAAEAAQA9QAAAIg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orme libre 40" o:spid="_x0000_s1038" alt="Pétale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xS8IA&#10;AADbAAAADwAAAGRycy9kb3ducmV2LnhtbERPy4rCMBTdC/5DuMLsNJ1BRKuxjMKAAy58DDjLS3Nt&#10;S5ub2sRa/XqzEFweznuRdKYSLTWusKzgcxSBIE6tLjhT8Hf8GU5BOI+ssbJMCu7kIFn2ewuMtb3x&#10;ntqDz0QIYRejgtz7OpbSpTkZdCNbEwfubBuDPsAmk7rBWwg3lfyKook0WHBoyLGmdU5pebgaBeXv&#10;/r56ZP9uej0V7Wl20avtziv1Mei+5yA8df4tfrk3WsE4rA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FL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orme libre 41" o:spid="_x0000_s1039" alt="Pétale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FjMIA&#10;AADbAAAADwAAAGRycy9kb3ducmV2LnhtbESPQWuDQBSE74X+h+UFequrUiSxWSUIQkpPMZLzw31V&#10;ifvWutvE/vtuodDjMDPfMPtyNZO40eJGywqSKAZB3Fk9cq+gPdfPWxDOI2ucLJOCb3JQFo8Pe8y1&#10;vfOJbo3vRYCwy1HB4P2cS+m6gQy6yM7Ewfuwi0Ef5NJLveA9wM0k0zjOpMGRw8KAM1UDddfmyyhI&#10;j9hOuyxLL9V49fXnqaG390qpp816eAXhafX/4b/2USt4SeD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UWMwgAAANsAAAAPAAAAAAAAAAAAAAAAAJgCAABkcnMvZG93&#10;bnJldi54bWxQSwUGAAAAAAQABAD1AAAAhwM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orme libre 42" o:spid="_x0000_s1040" alt="Pétale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o8UA&#10;AADbAAAADwAAAGRycy9kb3ducmV2LnhtbESP0WrCQBRE3wv+w3ILvpS6aVolpK5BCoJIFar5gEv2&#10;moRm74bdVRO/vlso9HGYmTPMshhMJ67kfGtZwcssAUFcWd1yraA8bZ4zED4ga+wsk4KRPBSrycMS&#10;c21v/EXXY6hFhLDPUUETQp9L6auGDPqZ7Ymjd7bOYIjS1VI7vEW46WSaJAtpsOW40GBPHw1V38eL&#10;UfB5eL0f9v2unI9V5t35RKPfPyk1fRzW7yACDeE//NfeagVv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6j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orme libre 43" o:spid="_x0000_s1041" alt="Pétale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ccYA&#10;AADbAAAADwAAAGRycy9kb3ducmV2LnhtbESPzU7DMBCE70i8g7WVuLV2CapoWrfiV1A4kXKgt228&#10;TSLidWSbNH17jFSJ42hmvtEs14NtRU8+NI41TCcKBHHpTMOVhs/t8/gWRIjIBlvHpOFEAdary4sl&#10;5sYd+YP6IlYiQTjkqKGOsculDGVNFsPEdcTJOzhvMSbpK2k8HhPctvJaqZm02HBaqLGjh5rK7+LH&#10;ath371+72aNX/VuxabKX+6fsNFdaX42GuwWISEP8D5/br0bDTQZ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Yc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3F6"/>
    <w:rsid w:val="000249EA"/>
    <w:rsid w:val="000A13D7"/>
    <w:rsid w:val="000C49B4"/>
    <w:rsid w:val="000E33EA"/>
    <w:rsid w:val="00141E48"/>
    <w:rsid w:val="001570B2"/>
    <w:rsid w:val="001624C3"/>
    <w:rsid w:val="00177986"/>
    <w:rsid w:val="00210286"/>
    <w:rsid w:val="00220400"/>
    <w:rsid w:val="002733AA"/>
    <w:rsid w:val="00295AC0"/>
    <w:rsid w:val="0029677C"/>
    <w:rsid w:val="002A068F"/>
    <w:rsid w:val="002A0C15"/>
    <w:rsid w:val="002B3414"/>
    <w:rsid w:val="003975CB"/>
    <w:rsid w:val="003A576B"/>
    <w:rsid w:val="003E0814"/>
    <w:rsid w:val="004243F9"/>
    <w:rsid w:val="004263EC"/>
    <w:rsid w:val="00432EDF"/>
    <w:rsid w:val="004611DB"/>
    <w:rsid w:val="004A36C6"/>
    <w:rsid w:val="00534AD6"/>
    <w:rsid w:val="005B43B5"/>
    <w:rsid w:val="005D2D39"/>
    <w:rsid w:val="00681FB8"/>
    <w:rsid w:val="0068245E"/>
    <w:rsid w:val="0069500E"/>
    <w:rsid w:val="00713F12"/>
    <w:rsid w:val="00732DAD"/>
    <w:rsid w:val="007417F6"/>
    <w:rsid w:val="007641E4"/>
    <w:rsid w:val="00764FA3"/>
    <w:rsid w:val="007717F2"/>
    <w:rsid w:val="007A4EDB"/>
    <w:rsid w:val="00834305"/>
    <w:rsid w:val="0085275B"/>
    <w:rsid w:val="00897FB4"/>
    <w:rsid w:val="009124DD"/>
    <w:rsid w:val="00923455"/>
    <w:rsid w:val="0094423C"/>
    <w:rsid w:val="00984F03"/>
    <w:rsid w:val="00986ABA"/>
    <w:rsid w:val="009A4E10"/>
    <w:rsid w:val="009E455B"/>
    <w:rsid w:val="00A95506"/>
    <w:rsid w:val="00AB123B"/>
    <w:rsid w:val="00B168F9"/>
    <w:rsid w:val="00BA1AD7"/>
    <w:rsid w:val="00BE4E55"/>
    <w:rsid w:val="00BF0235"/>
    <w:rsid w:val="00C379D0"/>
    <w:rsid w:val="00C51BB7"/>
    <w:rsid w:val="00C67FD5"/>
    <w:rsid w:val="00C90D6F"/>
    <w:rsid w:val="00C93A32"/>
    <w:rsid w:val="00C963BC"/>
    <w:rsid w:val="00CE65F7"/>
    <w:rsid w:val="00CE754C"/>
    <w:rsid w:val="00CF207A"/>
    <w:rsid w:val="00D10C4E"/>
    <w:rsid w:val="00D173F6"/>
    <w:rsid w:val="00D27FAA"/>
    <w:rsid w:val="00D3096B"/>
    <w:rsid w:val="00D406B1"/>
    <w:rsid w:val="00D529A9"/>
    <w:rsid w:val="00D67FBE"/>
    <w:rsid w:val="00D735A8"/>
    <w:rsid w:val="00DF0CAF"/>
    <w:rsid w:val="00E13795"/>
    <w:rsid w:val="00E402F3"/>
    <w:rsid w:val="00E43EFE"/>
    <w:rsid w:val="00E636E0"/>
    <w:rsid w:val="00EE127B"/>
    <w:rsid w:val="00F519D5"/>
    <w:rsid w:val="00FB04D5"/>
    <w:rsid w:val="00FF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04A735"/>
  <w15:chartTrackingRefBased/>
  <w15:docId w15:val="{3B9267EE-E427-4B78-A9EC-7383FE16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fr-FR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Titre1">
    <w:name w:val="heading 1"/>
    <w:basedOn w:val="Normal"/>
    <w:next w:val="Normal"/>
    <w:link w:val="Titre1C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F207A"/>
    <w:rPr>
      <w:color w:val="595959" w:themeColor="text1" w:themeTint="A6"/>
    </w:rPr>
  </w:style>
  <w:style w:type="paragraph" w:styleId="Sous-titre">
    <w:name w:val="Subtitle"/>
    <w:basedOn w:val="Normal"/>
    <w:link w:val="Sous-titreC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ous-titreCar">
    <w:name w:val="Sous-titre Car"/>
    <w:basedOn w:val="Policepardfaut"/>
    <w:link w:val="Sous-titre"/>
    <w:uiPriority w:val="1"/>
    <w:rsid w:val="009124DD"/>
    <w:rPr>
      <w:caps/>
      <w:sz w:val="52"/>
    </w:rPr>
  </w:style>
  <w:style w:type="paragraph" w:styleId="Titre">
    <w:name w:val="Title"/>
    <w:basedOn w:val="Normal"/>
    <w:link w:val="TitreC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reCar">
    <w:name w:val="Titre Car"/>
    <w:basedOn w:val="Policepardfaut"/>
    <w:link w:val="Titr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ar">
    <w:name w:val="Date Car"/>
    <w:basedOn w:val="Policepardfau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Heure">
    <w:name w:val="Heur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ieu">
    <w:name w:val="Lieu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">
    <w:name w:val="Contact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En-tte">
    <w:name w:val="header"/>
    <w:basedOn w:val="Normal"/>
    <w:link w:val="En-tteCar"/>
    <w:uiPriority w:val="99"/>
    <w:unhideWhenUsed/>
    <w:rsid w:val="001570B2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70B2"/>
  </w:style>
  <w:style w:type="paragraph" w:styleId="Pieddepage">
    <w:name w:val="footer"/>
    <w:basedOn w:val="Normal"/>
    <w:link w:val="PieddepageCar"/>
    <w:uiPriority w:val="99"/>
    <w:unhideWhenUsed/>
    <w:rsid w:val="00E43EFE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3EFE"/>
  </w:style>
  <w:style w:type="character" w:customStyle="1" w:styleId="Titre1Car">
    <w:name w:val="Titre 1 Car"/>
    <w:basedOn w:val="Policepardfaut"/>
    <w:link w:val="Titre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F207A"/>
    <w:rPr>
      <w:i/>
      <w:iCs/>
      <w:color w:val="386065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F207A"/>
    <w:pPr>
      <w:outlineLvl w:val="9"/>
    </w:pPr>
  </w:style>
  <w:style w:type="paragraph" w:styleId="Normalcentr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Lienhypertexte">
    <w:name w:val="Hyperlink"/>
    <w:basedOn w:val="Policepardfau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Grilledutableau">
    <w:name w:val="Table Grid"/>
    <w:basedOn w:val="Tableau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2">
    <w:name w:val="Grid Table 4 Accent 2"/>
    <w:basedOn w:val="Tableau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Sansinterligne">
    <w:name w:val="No Spacing"/>
    <w:uiPriority w:val="98"/>
    <w:qFormat/>
    <w:rsid w:val="00A95506"/>
    <w:pPr>
      <w:spacing w:after="0" w:line="240" w:lineRule="auto"/>
    </w:pPr>
  </w:style>
  <w:style w:type="character" w:customStyle="1" w:styleId="Titre8Car">
    <w:name w:val="Titre 8 Car"/>
    <w:basedOn w:val="Policepardfaut"/>
    <w:link w:val="Titre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B123B"/>
    <w:rPr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B123B"/>
    <w:rPr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AB123B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123B"/>
    <w:rPr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123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123B"/>
    <w:rPr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123B"/>
    <w:rPr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123B"/>
    <w:rPr>
      <w:sz w:val="22"/>
      <w:szCs w:val="20"/>
    </w:rPr>
  </w:style>
  <w:style w:type="character" w:styleId="CodeHTML">
    <w:name w:val="HTML Code"/>
    <w:basedOn w:val="Policepardfau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B123B"/>
    <w:rPr>
      <w:rFonts w:ascii="Consolas" w:hAnsi="Consolas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AppData\Roaming\Microsoft\Templates\Prospectus%20d&#8217;&#233;v&#233;nement%20printani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C9EE49-04AB-43A1-840F-E19E0F280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 printanier</Template>
  <TotalTime>1</TotalTime>
  <Pages>1</Pages>
  <Words>112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Compte Microsoft</cp:lastModifiedBy>
  <cp:revision>2</cp:revision>
  <cp:lastPrinted>2025-09-26T13:05:00Z</cp:lastPrinted>
  <dcterms:created xsi:type="dcterms:W3CDTF">2026-05-21T13:02:00Z</dcterms:created>
  <dcterms:modified xsi:type="dcterms:W3CDTF">2026-05-21T13:02:00Z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